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F55F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313AE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המנהל לחינוך התישבותי ועליית הנוער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313AE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כפר הנוער כדורי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1361A" w:rsidP="00DE68A0">
            <w:r>
              <w:rPr>
                <w:rFonts w:hint="cs"/>
                <w:rtl/>
              </w:rPr>
              <w:t>07.11.2022</w:t>
            </w:r>
          </w:p>
        </w:tc>
      </w:tr>
    </w:tbl>
    <w:p w:rsidR="00332AFB" w:rsidRDefault="003F55F8" w:rsidP="00222867">
      <w:pPr>
        <w:rPr>
          <w:rtl/>
        </w:rPr>
      </w:pPr>
    </w:p>
    <w:p w:rsidR="00222867" w:rsidRDefault="003F55F8" w:rsidP="00222867">
      <w:pPr>
        <w:rPr>
          <w:rtl/>
        </w:rPr>
      </w:pPr>
    </w:p>
    <w:p w:rsidR="00222867" w:rsidRDefault="003F55F8" w:rsidP="00222867">
      <w:pPr>
        <w:rPr>
          <w:rtl/>
        </w:rPr>
      </w:pPr>
    </w:p>
    <w:p w:rsidR="00222867" w:rsidRDefault="003F55F8" w:rsidP="00222867">
      <w:pPr>
        <w:rPr>
          <w:rtl/>
        </w:rPr>
      </w:pPr>
    </w:p>
    <w:p w:rsidR="00222867" w:rsidRDefault="003F55F8" w:rsidP="00222867">
      <w:pPr>
        <w:rPr>
          <w:rtl/>
        </w:rPr>
      </w:pPr>
    </w:p>
    <w:p w:rsidR="00222867" w:rsidRDefault="003F55F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F55F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71361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71361A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F55F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1361A">
            <w:pPr>
              <w:spacing w:line="276" w:lineRule="auto"/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שיאון הינה חברה להזרעת פרות והיחידה שפעולותיה נרשמות בספר העדר אשר מתעדכן עם כל הזרעה </w:t>
            </w:r>
            <w:r w:rsidR="007A121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.השירות נעשה ע"י קריאה למזריע של החברה אשר מחוייב להגיע בכל ימי העבודה הרגילים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3F55F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52C3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52C37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F55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F55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52C3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F55F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F55F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952C3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שיאון חברה ישראלית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952C3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512846346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C5456B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C5456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100,000ש"ח כולל מע"מ</w:t>
            </w:r>
            <w:r w:rsidR="0051722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 -</w:t>
            </w:r>
            <w:r w:rsidR="0051722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כדורי- 60,000 ₪    אשל הנשיא -40,000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51722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שנתית 2023</w:t>
            </w:r>
          </w:p>
        </w:tc>
      </w:tr>
    </w:tbl>
    <w:p w:rsidR="00222867" w:rsidRPr="00AF57E9" w:rsidRDefault="003F55F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F55F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F55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F1A" w:rsidRPr="00651F1A" w:rsidRDefault="00651F1A" w:rsidP="00651F1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שיאון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הגדולה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והותיקה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המספקת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שרותי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הזרעה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לרפתות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.</w:t>
            </w:r>
          </w:p>
          <w:p w:rsidR="00651F1A" w:rsidRPr="00651F1A" w:rsidRDefault="00651F1A" w:rsidP="00651F1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ברשות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זרימה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ממקורות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רבים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בחו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ומהפריה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בחברה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ייצוג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רפתנים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,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נציגי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מועצת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החלב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ונציגים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מהתאחדות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מגדלי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הבקר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והיא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פרוסה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בפריסה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ארצית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651F1A" w:rsidRPr="00651F1A" w:rsidRDefault="00651F1A" w:rsidP="00651F1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קיימים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וטרינרים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פרטיים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לנו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אין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לפקח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וכמו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כן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אין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יציבות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לאורך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השנים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222867" w:rsidRPr="00AF57E9" w:rsidRDefault="00651F1A" w:rsidP="00651F1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לכך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אנו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מבקשים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לאשר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שיאון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כספק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לתחום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ההזרעה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המלכותית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ברפתות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כפרי</w:t>
            </w:r>
            <w:r w:rsidRPr="00651F1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51F1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הנוער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F55F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F55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D3B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מצליח ורד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D3B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בנא"מ כדורי</w:t>
            </w:r>
            <w:bookmarkStart w:id="0" w:name="_GoBack"/>
            <w:bookmarkEnd w:id="0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F55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F55F8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55F8" w:rsidRDefault="003F55F8">
      <w:r>
        <w:separator/>
      </w:r>
    </w:p>
  </w:endnote>
  <w:endnote w:type="continuationSeparator" w:id="0">
    <w:p w:rsidR="003F55F8" w:rsidRDefault="003F5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4D3BCC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4D3BCC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55F8" w:rsidRDefault="003F55F8">
      <w:r>
        <w:separator/>
      </w:r>
    </w:p>
  </w:footnote>
  <w:footnote w:type="continuationSeparator" w:id="0">
    <w:p w:rsidR="003F55F8" w:rsidRDefault="003F55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F55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F55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F55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F55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F55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F55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3F55F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B244F"/>
    <w:rsid w:val="002313AE"/>
    <w:rsid w:val="00336CDD"/>
    <w:rsid w:val="003F55F8"/>
    <w:rsid w:val="0042031D"/>
    <w:rsid w:val="004D3BCC"/>
    <w:rsid w:val="0051722C"/>
    <w:rsid w:val="00651F1A"/>
    <w:rsid w:val="0071361A"/>
    <w:rsid w:val="007548B0"/>
    <w:rsid w:val="007A1212"/>
    <w:rsid w:val="00952C37"/>
    <w:rsid w:val="009B6B29"/>
    <w:rsid w:val="009F7FB7"/>
    <w:rsid w:val="00C5456B"/>
    <w:rsid w:val="00F50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5978BB0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5A3B1A56-6C65-436C-B2F1-7B624C6E6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350</Words>
  <Characters>1754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User</cp:lastModifiedBy>
  <cp:revision>2</cp:revision>
  <dcterms:created xsi:type="dcterms:W3CDTF">2022-11-07T11:50:00Z</dcterms:created>
  <dcterms:modified xsi:type="dcterms:W3CDTF">2022-11-07T11:50:00Z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